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555" w:rsidRDefault="00BE2555" w:rsidP="00B166AE">
      <w:pPr>
        <w:jc w:val="center"/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0" o:spid="_x0000_i1025" type="#_x0000_t75" alt="LOGO NERO POP OK.jpg" style="width:156.75pt;height:64.5pt;visibility:visible">
            <v:imagedata r:id="rId7" o:title=""/>
          </v:shape>
        </w:pict>
      </w:r>
      <w:r>
        <w:rPr>
          <w:noProof/>
          <w:lang w:eastAsia="it-IT"/>
        </w:rPr>
        <w:t xml:space="preserve">                                                                               </w:t>
      </w:r>
      <w:r>
        <w:pict>
          <v:shape id="_x0000_i1026" type="#_x0000_t75" style="width:125.25pt;height:63pt">
            <v:imagedata r:id="rId8" o:title=""/>
          </v:shape>
        </w:pict>
      </w:r>
    </w:p>
    <w:p w:rsidR="00BE2555" w:rsidRDefault="00BE2555"/>
    <w:p w:rsidR="00BE2555" w:rsidRDefault="00BE2555"/>
    <w:p w:rsidR="00BE2555" w:rsidRDefault="00BE2555"/>
    <w:p w:rsidR="00BE2555" w:rsidRDefault="00BE2555" w:rsidP="00362191">
      <w:pPr>
        <w:jc w:val="center"/>
      </w:pPr>
      <w:r>
        <w:rPr>
          <w:noProof/>
          <w:lang w:eastAsia="it-IT"/>
        </w:rPr>
        <w:pict>
          <v:shape id="_x0000_i1027" type="#_x0000_t75" style="width:180.75pt;height:180.75pt">
            <v:imagedata r:id="rId9" o:title=""/>
          </v:shape>
        </w:pict>
      </w:r>
    </w:p>
    <w:p w:rsidR="00BE2555" w:rsidRPr="00570964" w:rsidRDefault="00BE2555" w:rsidP="00C1442A">
      <w:pPr>
        <w:jc w:val="center"/>
        <w:rPr>
          <w:i/>
          <w:shadow/>
          <w:color w:val="943634"/>
          <w:spacing w:val="20"/>
          <w:sz w:val="20"/>
          <w:szCs w:val="20"/>
        </w:rPr>
      </w:pPr>
    </w:p>
    <w:p w:rsidR="00BE2555" w:rsidRPr="007E323E" w:rsidRDefault="00BE2555" w:rsidP="00C1442A">
      <w:pPr>
        <w:jc w:val="center"/>
        <w:rPr>
          <w:i/>
          <w:shadow/>
          <w:color w:val="FF0066"/>
          <w:spacing w:val="20"/>
          <w:sz w:val="28"/>
          <w:szCs w:val="28"/>
        </w:rPr>
      </w:pPr>
      <w:r w:rsidRPr="007E323E">
        <w:rPr>
          <w:i/>
          <w:shadow/>
          <w:color w:val="FF0066"/>
          <w:spacing w:val="20"/>
          <w:sz w:val="28"/>
          <w:szCs w:val="28"/>
        </w:rPr>
        <w:t>Punto Zero</w:t>
      </w:r>
    </w:p>
    <w:p w:rsidR="00BE2555" w:rsidRPr="007E323E" w:rsidRDefault="00BE2555" w:rsidP="00C1442A">
      <w:pPr>
        <w:jc w:val="center"/>
        <w:rPr>
          <w:shadow/>
          <w:color w:val="262626"/>
          <w:spacing w:val="20"/>
          <w:sz w:val="10"/>
          <w:szCs w:val="10"/>
        </w:rPr>
      </w:pPr>
    </w:p>
    <w:p w:rsidR="00BE2555" w:rsidRPr="007E323E" w:rsidRDefault="00BE2555" w:rsidP="00C1442A">
      <w:pPr>
        <w:jc w:val="center"/>
        <w:rPr>
          <w:shadow/>
          <w:color w:val="262626"/>
          <w:spacing w:val="20"/>
          <w:sz w:val="10"/>
          <w:szCs w:val="10"/>
        </w:rPr>
      </w:pPr>
    </w:p>
    <w:p w:rsidR="00BE2555" w:rsidRPr="007E323E" w:rsidRDefault="00BE2555" w:rsidP="00C1442A">
      <w:pPr>
        <w:jc w:val="center"/>
        <w:rPr>
          <w:shadow/>
          <w:color w:val="262626"/>
          <w:spacing w:val="20"/>
          <w:sz w:val="10"/>
          <w:szCs w:val="10"/>
        </w:rPr>
      </w:pPr>
    </w:p>
    <w:p w:rsidR="00BE2555" w:rsidRPr="00815ADB" w:rsidRDefault="00BE2555" w:rsidP="00C1442A">
      <w:pPr>
        <w:jc w:val="center"/>
        <w:rPr>
          <w:shadow/>
          <w:color w:val="404040"/>
          <w:spacing w:val="20"/>
          <w:sz w:val="24"/>
          <w:szCs w:val="24"/>
        </w:rPr>
      </w:pPr>
      <w:r w:rsidRPr="00815ADB">
        <w:rPr>
          <w:shadow/>
          <w:color w:val="404040"/>
          <w:spacing w:val="20"/>
          <w:sz w:val="24"/>
          <w:szCs w:val="24"/>
        </w:rPr>
        <w:t>Mostra collettiva di Arte Contemporanea</w:t>
      </w:r>
    </w:p>
    <w:p w:rsidR="00BE2555" w:rsidRPr="007E323E" w:rsidRDefault="00BE2555" w:rsidP="00C1442A">
      <w:pPr>
        <w:jc w:val="center"/>
        <w:rPr>
          <w:shadow/>
          <w:color w:val="FF0066"/>
          <w:spacing w:val="20"/>
          <w:sz w:val="10"/>
          <w:szCs w:val="10"/>
        </w:rPr>
      </w:pPr>
    </w:p>
    <w:p w:rsidR="00BE2555" w:rsidRPr="007E323E" w:rsidRDefault="00BE2555" w:rsidP="00C1442A">
      <w:pPr>
        <w:jc w:val="center"/>
        <w:rPr>
          <w:i/>
          <w:shadow/>
          <w:color w:val="FF0066"/>
          <w:spacing w:val="20"/>
          <w:sz w:val="28"/>
          <w:szCs w:val="28"/>
        </w:rPr>
      </w:pPr>
      <w:r w:rsidRPr="007E323E">
        <w:rPr>
          <w:i/>
          <w:shadow/>
          <w:color w:val="FF0066"/>
          <w:spacing w:val="20"/>
          <w:sz w:val="28"/>
          <w:szCs w:val="28"/>
        </w:rPr>
        <w:t>a cura di Adriana M. Soldini</w:t>
      </w:r>
    </w:p>
    <w:p w:rsidR="00BE2555" w:rsidRPr="007E323E" w:rsidRDefault="00BE2555" w:rsidP="008770E5">
      <w:pPr>
        <w:jc w:val="right"/>
        <w:rPr>
          <w:i/>
          <w:shadow/>
          <w:spacing w:val="20"/>
          <w:sz w:val="20"/>
          <w:szCs w:val="20"/>
        </w:rPr>
      </w:pPr>
    </w:p>
    <w:p w:rsidR="00BE2555" w:rsidRPr="007E323E" w:rsidRDefault="00BE2555" w:rsidP="008770E5">
      <w:pPr>
        <w:jc w:val="right"/>
        <w:rPr>
          <w:i/>
          <w:shadow/>
          <w:spacing w:val="20"/>
          <w:sz w:val="20"/>
          <w:szCs w:val="20"/>
        </w:rPr>
      </w:pPr>
    </w:p>
    <w:p w:rsidR="00BE2555" w:rsidRPr="007E323E" w:rsidRDefault="00BE2555" w:rsidP="007E323E">
      <w:pPr>
        <w:jc w:val="center"/>
        <w:rPr>
          <w:shadow/>
          <w:color w:val="404040"/>
          <w:spacing w:val="20"/>
          <w:sz w:val="36"/>
          <w:szCs w:val="36"/>
        </w:rPr>
      </w:pPr>
      <w:r w:rsidRPr="007E323E">
        <w:rPr>
          <w:shadow/>
          <w:color w:val="FF0066"/>
          <w:spacing w:val="20"/>
          <w:sz w:val="36"/>
          <w:szCs w:val="36"/>
        </w:rPr>
        <w:t xml:space="preserve">14 07 12 </w:t>
      </w:r>
      <w:r w:rsidRPr="007E323E">
        <w:rPr>
          <w:shadow/>
          <w:color w:val="404040"/>
          <w:spacing w:val="20"/>
          <w:sz w:val="36"/>
          <w:szCs w:val="36"/>
        </w:rPr>
        <w:t>/ 31 08 12</w:t>
      </w:r>
    </w:p>
    <w:p w:rsidR="00BE2555" w:rsidRPr="007E323E" w:rsidRDefault="00BE2555" w:rsidP="007E323E">
      <w:pPr>
        <w:jc w:val="center"/>
        <w:rPr>
          <w:shadow/>
          <w:color w:val="404040"/>
          <w:spacing w:val="20"/>
          <w:sz w:val="36"/>
          <w:szCs w:val="36"/>
        </w:rPr>
      </w:pPr>
    </w:p>
    <w:p w:rsidR="00BE2555" w:rsidRPr="00061AA7" w:rsidRDefault="00BE2555" w:rsidP="007E323E">
      <w:pPr>
        <w:jc w:val="center"/>
        <w:rPr>
          <w:shadow/>
          <w:color w:val="FF0066"/>
          <w:spacing w:val="20"/>
          <w:sz w:val="32"/>
          <w:szCs w:val="32"/>
        </w:rPr>
      </w:pPr>
      <w:r w:rsidRPr="00061AA7">
        <w:rPr>
          <w:shadow/>
          <w:color w:val="FF0066"/>
          <w:spacing w:val="20"/>
          <w:sz w:val="32"/>
          <w:szCs w:val="32"/>
        </w:rPr>
        <w:t>Cell63 artgallery</w:t>
      </w:r>
    </w:p>
    <w:p w:rsidR="00BE2555" w:rsidRPr="00061AA7" w:rsidRDefault="00BE2555" w:rsidP="007E323E">
      <w:pPr>
        <w:jc w:val="center"/>
        <w:rPr>
          <w:shadow/>
          <w:color w:val="FF0066"/>
          <w:spacing w:val="20"/>
          <w:sz w:val="4"/>
          <w:szCs w:val="4"/>
        </w:rPr>
      </w:pPr>
    </w:p>
    <w:p w:rsidR="00BE2555" w:rsidRPr="00061AA7" w:rsidRDefault="00BE2555" w:rsidP="007E323E">
      <w:pPr>
        <w:jc w:val="center"/>
        <w:rPr>
          <w:shadow/>
          <w:color w:val="404040"/>
          <w:sz w:val="26"/>
          <w:szCs w:val="26"/>
        </w:rPr>
      </w:pPr>
      <w:r w:rsidRPr="00061AA7">
        <w:rPr>
          <w:shadow/>
          <w:color w:val="404040"/>
          <w:sz w:val="26"/>
          <w:szCs w:val="26"/>
        </w:rPr>
        <w:t>Allerstra</w:t>
      </w:r>
      <w:r w:rsidRPr="00815ADB">
        <w:rPr>
          <w:shadow/>
          <w:color w:val="404040"/>
          <w:sz w:val="26"/>
          <w:szCs w:val="26"/>
          <w:lang w:val="en-GB"/>
        </w:rPr>
        <w:t>β</w:t>
      </w:r>
      <w:r w:rsidRPr="00061AA7">
        <w:rPr>
          <w:shadow/>
          <w:color w:val="404040"/>
          <w:sz w:val="26"/>
          <w:szCs w:val="26"/>
        </w:rPr>
        <w:t xml:space="preserve">e 38 </w:t>
      </w:r>
      <w:r w:rsidRPr="00061AA7">
        <w:rPr>
          <w:shadow/>
          <w:color w:val="404040"/>
          <w:sz w:val="28"/>
          <w:szCs w:val="28"/>
        </w:rPr>
        <w:t>/ Berlino</w:t>
      </w:r>
    </w:p>
    <w:p w:rsidR="00BE2555" w:rsidRPr="00061AA7" w:rsidRDefault="00BE2555" w:rsidP="007E323E">
      <w:pPr>
        <w:jc w:val="center"/>
        <w:rPr>
          <w:shadow/>
          <w:sz w:val="21"/>
          <w:szCs w:val="21"/>
        </w:rPr>
      </w:pPr>
    </w:p>
    <w:p w:rsidR="00BE2555" w:rsidRPr="00061AA7" w:rsidRDefault="00BE2555" w:rsidP="007E323E">
      <w:pPr>
        <w:jc w:val="center"/>
        <w:rPr>
          <w:i/>
          <w:shadow/>
          <w:color w:val="FF0066"/>
          <w:spacing w:val="20"/>
          <w:sz w:val="28"/>
          <w:szCs w:val="28"/>
        </w:rPr>
      </w:pPr>
      <w:r w:rsidRPr="00061AA7">
        <w:rPr>
          <w:i/>
          <w:shadow/>
          <w:color w:val="FF0066"/>
          <w:spacing w:val="20"/>
          <w:sz w:val="28"/>
          <w:szCs w:val="28"/>
        </w:rPr>
        <w:t>Inaugurazione</w:t>
      </w:r>
    </w:p>
    <w:p w:rsidR="00BE2555" w:rsidRPr="00061AA7" w:rsidRDefault="00BE2555" w:rsidP="007E323E">
      <w:pPr>
        <w:jc w:val="center"/>
        <w:rPr>
          <w:i/>
          <w:shadow/>
          <w:color w:val="FF0066"/>
          <w:sz w:val="4"/>
          <w:szCs w:val="4"/>
        </w:rPr>
      </w:pPr>
    </w:p>
    <w:p w:rsidR="00BE2555" w:rsidRPr="00061AA7" w:rsidRDefault="00BE2555" w:rsidP="007E323E">
      <w:pPr>
        <w:jc w:val="center"/>
        <w:rPr>
          <w:shadow/>
          <w:color w:val="404040"/>
          <w:sz w:val="24"/>
          <w:szCs w:val="24"/>
        </w:rPr>
      </w:pPr>
      <w:r w:rsidRPr="00061AA7">
        <w:rPr>
          <w:shadow/>
          <w:color w:val="404040"/>
          <w:sz w:val="28"/>
          <w:szCs w:val="28"/>
        </w:rPr>
        <w:t>Sabato 14 07 12</w:t>
      </w:r>
      <w:r w:rsidRPr="00061AA7">
        <w:rPr>
          <w:shadow/>
          <w:color w:val="404040"/>
          <w:sz w:val="24"/>
          <w:szCs w:val="24"/>
        </w:rPr>
        <w:t xml:space="preserve"> </w:t>
      </w:r>
      <w:r w:rsidRPr="00061AA7">
        <w:rPr>
          <w:shadow/>
          <w:color w:val="404040"/>
          <w:sz w:val="26"/>
          <w:szCs w:val="26"/>
        </w:rPr>
        <w:t>/ 20h00</w:t>
      </w:r>
    </w:p>
    <w:p w:rsidR="00BE2555" w:rsidRDefault="00BE2555" w:rsidP="008770E5">
      <w:pPr>
        <w:jc w:val="right"/>
      </w:pPr>
    </w:p>
    <w:p w:rsidR="00BE2555" w:rsidRPr="008D72DA" w:rsidRDefault="00BE2555" w:rsidP="008770E5">
      <w:pPr>
        <w:jc w:val="right"/>
        <w:rPr>
          <w:sz w:val="10"/>
          <w:szCs w:val="10"/>
        </w:rPr>
      </w:pPr>
    </w:p>
    <w:p w:rsidR="00BE2555" w:rsidRPr="00061AA7" w:rsidRDefault="00BE2555" w:rsidP="008770E5">
      <w:pPr>
        <w:jc w:val="right"/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1.5pt;margin-top:4.9pt;width:186.1pt;height:56.75pt;z-index:251658240" stroked="f" strokeweight="3.5pt">
            <v:stroke r:id="rId10" o:title="" filltype="pattern"/>
            <v:textbox style="mso-next-textbox:#_x0000_s1026">
              <w:txbxContent>
                <w:p w:rsidR="00BE2555" w:rsidRPr="00815ADB" w:rsidRDefault="00BE2555" w:rsidP="00C1442A">
                  <w:pPr>
                    <w:jc w:val="right"/>
                    <w:rPr>
                      <w:shadow/>
                      <w:sz w:val="21"/>
                      <w:szCs w:val="21"/>
                    </w:rPr>
                  </w:pPr>
                  <w:r w:rsidRPr="00815ADB">
                    <w:rPr>
                      <w:shadow/>
                      <w:sz w:val="21"/>
                      <w:szCs w:val="21"/>
                    </w:rPr>
                    <w:t>Sta diventando buio nella mia mente</w:t>
                  </w:r>
                </w:p>
                <w:p w:rsidR="00BE2555" w:rsidRPr="00815ADB" w:rsidRDefault="00BE2555" w:rsidP="00C1442A">
                  <w:pPr>
                    <w:jc w:val="right"/>
                    <w:rPr>
                      <w:sz w:val="21"/>
                      <w:szCs w:val="21"/>
                      <w:lang w:val="en-GB"/>
                    </w:rPr>
                  </w:pP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US"/>
                    </w:rPr>
                    <w:t>It’s becoming dark inside my mind</w:t>
                  </w: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US"/>
                    </w:rPr>
                    <w:br/>
                  </w:r>
                  <w:r w:rsidRPr="003272A9">
                    <w:rPr>
                      <w:shadow/>
                      <w:color w:val="595959"/>
                      <w:sz w:val="8"/>
                      <w:szCs w:val="8"/>
                      <w:lang w:val="en-US"/>
                    </w:rPr>
                    <w:br/>
                  </w: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GB"/>
                    </w:rPr>
                    <w:t>(</w:t>
                  </w:r>
                  <w:r w:rsidRPr="00815ADB">
                    <w:rPr>
                      <w:i/>
                      <w:shadow/>
                      <w:color w:val="595959"/>
                      <w:sz w:val="21"/>
                      <w:szCs w:val="21"/>
                      <w:lang w:val="en-GB"/>
                    </w:rPr>
                    <w:t>Into the Darkness, Meganoidi</w:t>
                  </w: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GB"/>
                    </w:rPr>
                    <w:t>)</w:t>
                  </w:r>
                </w:p>
                <w:p w:rsidR="00BE2555" w:rsidRPr="003C6D2C" w:rsidRDefault="00BE2555" w:rsidP="003C6D2C">
                  <w:pPr>
                    <w:rPr>
                      <w:szCs w:val="2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</w:p>
    <w:p w:rsidR="00BE2555" w:rsidRPr="00061AA7" w:rsidRDefault="00BE2555" w:rsidP="008770E5">
      <w:pPr>
        <w:jc w:val="right"/>
      </w:pPr>
      <w:r>
        <w:rPr>
          <w:noProof/>
          <w:lang w:eastAsia="it-IT"/>
        </w:rPr>
        <w:pict>
          <v:shape id="_x0000_s1027" type="#_x0000_t202" style="position:absolute;left:0;text-align:left;margin-left:-5.5pt;margin-top:.4pt;width:203.5pt;height:36pt;z-index:251659264" stroked="f">
            <v:textbox style="mso-next-textbox:#_x0000_s1027">
              <w:txbxContent>
                <w:p w:rsidR="00BE2555" w:rsidRPr="009757B3" w:rsidRDefault="00BE2555" w:rsidP="001B5900">
                  <w:pPr>
                    <w:rPr>
                      <w:b/>
                      <w:color w:val="FF0066"/>
                      <w:spacing w:val="20"/>
                      <w:sz w:val="48"/>
                      <w:szCs w:val="48"/>
                      <w:lang w:val="en-US"/>
                    </w:rPr>
                  </w:pPr>
                  <w:r w:rsidRPr="001B5900">
                    <w:rPr>
                      <w:b/>
                      <w:i/>
                      <w:color w:val="FF0066"/>
                      <w:spacing w:val="20"/>
                      <w:sz w:val="48"/>
                      <w:szCs w:val="48"/>
                      <w:lang w:val="en-US"/>
                    </w:rPr>
                    <w:t>È nato</w:t>
                  </w:r>
                  <w:r>
                    <w:rPr>
                      <w:b/>
                      <w:spacing w:val="20"/>
                      <w:sz w:val="48"/>
                      <w:szCs w:val="48"/>
                      <w:lang w:val="en-US"/>
                    </w:rPr>
                    <w:t xml:space="preserve"> </w:t>
                  </w:r>
                  <w:r w:rsidRPr="00706F83">
                    <w:rPr>
                      <w:b/>
                      <w:spacing w:val="20"/>
                      <w:sz w:val="48"/>
                      <w:szCs w:val="48"/>
                      <w:lang w:val="en-US"/>
                    </w:rPr>
                    <w:t>neRoPOP</w:t>
                  </w:r>
                  <w:r w:rsidRPr="00706F83">
                    <w:rPr>
                      <w:b/>
                      <w:i/>
                      <w:color w:val="FF0066"/>
                      <w:spacing w:val="20"/>
                      <w:sz w:val="48"/>
                      <w:szCs w:val="48"/>
                      <w:lang w:val="en-US"/>
                    </w:rPr>
                    <w:t xml:space="preserve"> born</w:t>
                  </w:r>
                </w:p>
                <w:p w:rsidR="00BE2555" w:rsidRPr="001B5900" w:rsidRDefault="00BE2555" w:rsidP="001B5900">
                  <w:pPr>
                    <w:rPr>
                      <w:lang w:val="en-GB"/>
                    </w:rPr>
                  </w:pPr>
                </w:p>
              </w:txbxContent>
            </v:textbox>
            <w10:wrap type="square"/>
          </v:shape>
        </w:pict>
      </w:r>
    </w:p>
    <w:p w:rsidR="00BE2555" w:rsidRPr="00061AA7" w:rsidRDefault="00BE2555" w:rsidP="008770E5">
      <w:pPr>
        <w:jc w:val="right"/>
      </w:pPr>
    </w:p>
    <w:p w:rsidR="00BE2555" w:rsidRDefault="00BE2555" w:rsidP="008770E5">
      <w:pPr>
        <w:jc w:val="right"/>
      </w:pPr>
    </w:p>
    <w:p w:rsidR="00BE2555" w:rsidRDefault="00BE2555" w:rsidP="008770E5">
      <w:pPr>
        <w:jc w:val="right"/>
      </w:pPr>
    </w:p>
    <w:p w:rsidR="00BE2555" w:rsidRDefault="00BE2555" w:rsidP="00820B5F">
      <w:pPr>
        <w:rPr>
          <w:sz w:val="10"/>
          <w:szCs w:val="10"/>
        </w:rPr>
      </w:pPr>
    </w:p>
    <w:p w:rsidR="00BE2555" w:rsidRDefault="00BE2555" w:rsidP="00820B5F">
      <w:pPr>
        <w:rPr>
          <w:sz w:val="10"/>
          <w:szCs w:val="10"/>
        </w:rPr>
      </w:pPr>
    </w:p>
    <w:p w:rsidR="00BE2555" w:rsidRPr="00061AA7" w:rsidRDefault="00BE2555" w:rsidP="00820B5F">
      <w:pPr>
        <w:rPr>
          <w:sz w:val="10"/>
          <w:szCs w:val="10"/>
        </w:rPr>
      </w:pPr>
    </w:p>
    <w:p w:rsidR="00BE2555" w:rsidRPr="007E323E" w:rsidRDefault="00BE2555" w:rsidP="00820B5F">
      <w:pPr>
        <w:rPr>
          <w:i/>
          <w:shadow/>
          <w:color w:val="FF0066"/>
          <w:spacing w:val="20"/>
          <w:sz w:val="28"/>
          <w:szCs w:val="28"/>
        </w:rPr>
      </w:pPr>
      <w:r w:rsidRPr="007E323E">
        <w:rPr>
          <w:i/>
          <w:shadow/>
          <w:color w:val="FF0066"/>
          <w:spacing w:val="20"/>
          <w:sz w:val="28"/>
          <w:szCs w:val="28"/>
        </w:rPr>
        <w:t xml:space="preserve">Comunicato n. </w:t>
      </w:r>
      <w:r>
        <w:rPr>
          <w:i/>
          <w:shadow/>
          <w:color w:val="FF0066"/>
          <w:spacing w:val="20"/>
          <w:sz w:val="28"/>
          <w:szCs w:val="28"/>
        </w:rPr>
        <w:t>2</w:t>
      </w:r>
      <w:r w:rsidRPr="007E323E">
        <w:rPr>
          <w:i/>
          <w:shadow/>
          <w:color w:val="FF0066"/>
          <w:spacing w:val="20"/>
          <w:sz w:val="28"/>
          <w:szCs w:val="28"/>
        </w:rPr>
        <w:t xml:space="preserve"> del </w:t>
      </w:r>
      <w:r>
        <w:rPr>
          <w:i/>
          <w:shadow/>
          <w:color w:val="FF0066"/>
          <w:spacing w:val="20"/>
          <w:sz w:val="28"/>
          <w:szCs w:val="28"/>
        </w:rPr>
        <w:t>09</w:t>
      </w:r>
      <w:r w:rsidRPr="007E323E">
        <w:rPr>
          <w:i/>
          <w:shadow/>
          <w:color w:val="FF0066"/>
          <w:spacing w:val="20"/>
          <w:sz w:val="28"/>
          <w:szCs w:val="28"/>
        </w:rPr>
        <w:t xml:space="preserve"> </w:t>
      </w:r>
      <w:r>
        <w:rPr>
          <w:i/>
          <w:shadow/>
          <w:color w:val="FF0066"/>
          <w:spacing w:val="20"/>
          <w:sz w:val="28"/>
          <w:szCs w:val="28"/>
        </w:rPr>
        <w:t>07</w:t>
      </w:r>
      <w:r w:rsidRPr="007E323E">
        <w:rPr>
          <w:i/>
          <w:shadow/>
          <w:color w:val="FF0066"/>
          <w:spacing w:val="20"/>
          <w:sz w:val="28"/>
          <w:szCs w:val="28"/>
        </w:rPr>
        <w:t xml:space="preserve"> 12</w:t>
      </w:r>
    </w:p>
    <w:p w:rsidR="00BE2555" w:rsidRPr="00820B5F" w:rsidRDefault="00BE2555" w:rsidP="008770E5">
      <w:pPr>
        <w:jc w:val="right"/>
        <w:rPr>
          <w:sz w:val="6"/>
          <w:szCs w:val="6"/>
        </w:rPr>
      </w:pPr>
    </w:p>
    <w:p w:rsidR="00BE2555" w:rsidRDefault="00BE2555" w:rsidP="008770E5">
      <w:pPr>
        <w:jc w:val="right"/>
      </w:pPr>
    </w:p>
    <w:p w:rsidR="00BE2555" w:rsidRPr="001B5900" w:rsidRDefault="00BE2555" w:rsidP="001B5900">
      <w:pPr>
        <w:jc w:val="both"/>
        <w:rPr>
          <w:w w:val="106"/>
          <w:sz w:val="20"/>
          <w:szCs w:val="20"/>
        </w:rPr>
      </w:pPr>
      <w:r w:rsidRPr="001B5900">
        <w:rPr>
          <w:sz w:val="20"/>
          <w:szCs w:val="20"/>
        </w:rPr>
        <w:t xml:space="preserve">L’incipit di una canzone dei </w:t>
      </w:r>
      <w:r w:rsidRPr="001B5900">
        <w:rPr>
          <w:i/>
          <w:sz w:val="20"/>
          <w:szCs w:val="20"/>
        </w:rPr>
        <w:t>Meganoidi</w:t>
      </w:r>
      <w:r w:rsidRPr="001B5900">
        <w:rPr>
          <w:sz w:val="20"/>
          <w:szCs w:val="20"/>
        </w:rPr>
        <w:t xml:space="preserve">, pubblicata ad apertura di questo millennio, costituisce lo spunto di riflessione da cui parte </w:t>
      </w:r>
      <w:r w:rsidRPr="001B5900">
        <w:rPr>
          <w:b/>
          <w:i/>
          <w:sz w:val="20"/>
          <w:szCs w:val="20"/>
        </w:rPr>
        <w:t>Into the Darkness</w:t>
      </w:r>
      <w:r w:rsidRPr="001B5900">
        <w:rPr>
          <w:sz w:val="20"/>
          <w:szCs w:val="20"/>
        </w:rPr>
        <w:t xml:space="preserve">, la mostra di presentazione al pubblico di una nuova realtà nel mondo dell’Arte: </w:t>
      </w:r>
      <w:r w:rsidRPr="001B5900">
        <w:rPr>
          <w:b/>
          <w:sz w:val="20"/>
          <w:szCs w:val="20"/>
        </w:rPr>
        <w:t>neRo POP</w:t>
      </w:r>
      <w:r w:rsidRPr="001B5900">
        <w:rPr>
          <w:sz w:val="20"/>
          <w:szCs w:val="20"/>
        </w:rPr>
        <w:t xml:space="preserve">, un gruppo di artisti con l’intento di rappresentare la </w:t>
      </w:r>
      <w:r w:rsidRPr="001B5900">
        <w:rPr>
          <w:i/>
          <w:sz w:val="20"/>
          <w:szCs w:val="20"/>
        </w:rPr>
        <w:t>vena dark</w:t>
      </w:r>
      <w:r w:rsidRPr="001B5900">
        <w:rPr>
          <w:sz w:val="20"/>
          <w:szCs w:val="20"/>
        </w:rPr>
        <w:t xml:space="preserve"> del corpo </w:t>
      </w:r>
      <w:r w:rsidRPr="001B5900">
        <w:rPr>
          <w:i/>
          <w:sz w:val="20"/>
          <w:szCs w:val="20"/>
        </w:rPr>
        <w:t>Neo Pop</w:t>
      </w:r>
      <w:r w:rsidRPr="001B5900">
        <w:rPr>
          <w:sz w:val="20"/>
          <w:szCs w:val="20"/>
        </w:rPr>
        <w:t xml:space="preserve">. L’input è partito dall’artista </w:t>
      </w:r>
      <w:r w:rsidRPr="001B5900">
        <w:rPr>
          <w:b/>
          <w:sz w:val="20"/>
          <w:szCs w:val="20"/>
        </w:rPr>
        <w:t>Roberto Messina</w:t>
      </w:r>
      <w:r w:rsidRPr="001B5900">
        <w:rPr>
          <w:sz w:val="20"/>
          <w:szCs w:val="20"/>
        </w:rPr>
        <w:t xml:space="preserve"> che ha scelto </w:t>
      </w:r>
      <w:r w:rsidRPr="001B5900">
        <w:rPr>
          <w:b/>
          <w:sz w:val="20"/>
          <w:szCs w:val="20"/>
        </w:rPr>
        <w:t>Adriana M. Soldini</w:t>
      </w:r>
      <w:r w:rsidRPr="001B5900">
        <w:rPr>
          <w:sz w:val="20"/>
          <w:szCs w:val="20"/>
        </w:rPr>
        <w:t>, narratrice d’arte e curatrice, per guidarne il cammino. L’elemento distintivo è l’</w:t>
      </w:r>
      <w:r w:rsidRPr="001B5900">
        <w:rPr>
          <w:b/>
          <w:i/>
          <w:caps/>
          <w:sz w:val="20"/>
          <w:szCs w:val="20"/>
        </w:rPr>
        <w:t>E</w:t>
      </w:r>
      <w:r w:rsidRPr="001B5900">
        <w:rPr>
          <w:b/>
          <w:i/>
          <w:sz w:val="20"/>
          <w:szCs w:val="20"/>
        </w:rPr>
        <w:t>x voto</w:t>
      </w:r>
      <w:r w:rsidRPr="001B5900">
        <w:rPr>
          <w:sz w:val="20"/>
          <w:szCs w:val="20"/>
        </w:rPr>
        <w:t xml:space="preserve">, inteso come fonte </w:t>
      </w:r>
      <w:r w:rsidRPr="001B5900">
        <w:rPr>
          <w:w w:val="106"/>
          <w:sz w:val="20"/>
          <w:szCs w:val="20"/>
        </w:rPr>
        <w:t>che testimonia una situazione e racconta una storia.</w:t>
      </w:r>
    </w:p>
    <w:p w:rsidR="00BE2555" w:rsidRPr="001B5900" w:rsidRDefault="00BE2555" w:rsidP="003C6D2C">
      <w:pPr>
        <w:jc w:val="both"/>
        <w:rPr>
          <w:sz w:val="10"/>
          <w:szCs w:val="10"/>
        </w:rPr>
      </w:pPr>
    </w:p>
    <w:p w:rsidR="00BE2555" w:rsidRPr="001B5900" w:rsidRDefault="00BE2555" w:rsidP="00400DB3">
      <w:pPr>
        <w:jc w:val="both"/>
        <w:rPr>
          <w:sz w:val="20"/>
          <w:szCs w:val="20"/>
        </w:rPr>
      </w:pPr>
      <w:r w:rsidRPr="001B5900">
        <w:rPr>
          <w:sz w:val="20"/>
          <w:szCs w:val="20"/>
        </w:rPr>
        <w:t>L’invito ad aderire è stato rivolto a: Anonymous Art, Arts Factory, Loredana Catania, Massimo Festi, Shanti Ranchetti, Francesca Randi, che hanno dato</w:t>
      </w:r>
      <w:r w:rsidRPr="001B5900">
        <w:rPr>
          <w:b/>
          <w:sz w:val="20"/>
          <w:szCs w:val="20"/>
        </w:rPr>
        <w:t xml:space="preserve"> </w:t>
      </w:r>
      <w:r w:rsidRPr="001B5900">
        <w:rPr>
          <w:sz w:val="20"/>
          <w:szCs w:val="20"/>
        </w:rPr>
        <w:t>vita al nucleo iniziale, destinato ad ampliarsi in futuro.</w:t>
      </w:r>
    </w:p>
    <w:p w:rsidR="00BE2555" w:rsidRPr="001B5900" w:rsidRDefault="00BE2555" w:rsidP="00400DB3">
      <w:pPr>
        <w:jc w:val="both"/>
        <w:rPr>
          <w:b/>
          <w:sz w:val="10"/>
          <w:szCs w:val="10"/>
        </w:rPr>
      </w:pPr>
    </w:p>
    <w:p w:rsidR="00BE2555" w:rsidRPr="001B5900" w:rsidRDefault="00BE2555" w:rsidP="00400DB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B5900">
        <w:rPr>
          <w:sz w:val="20"/>
          <w:szCs w:val="20"/>
        </w:rPr>
        <w:t xml:space="preserve">Il </w:t>
      </w:r>
      <w:r w:rsidRPr="001B5900">
        <w:rPr>
          <w:b/>
          <w:sz w:val="20"/>
          <w:szCs w:val="20"/>
        </w:rPr>
        <w:t xml:space="preserve">Dark </w:t>
      </w:r>
      <w:r w:rsidRPr="001B5900">
        <w:rPr>
          <w:sz w:val="20"/>
          <w:szCs w:val="20"/>
        </w:rPr>
        <w:t xml:space="preserve">sarà interpretato </w:t>
      </w:r>
      <w:r w:rsidRPr="001B5900">
        <w:rPr>
          <w:rFonts w:cs="Calibri"/>
          <w:sz w:val="20"/>
          <w:szCs w:val="20"/>
          <w:lang w:eastAsia="it-IT"/>
        </w:rPr>
        <w:t>nel modo grottesco, sarcastico e intrigante, che caratterizza il Neo Pop</w:t>
      </w:r>
      <w:r w:rsidRPr="001B5900">
        <w:rPr>
          <w:sz w:val="20"/>
          <w:szCs w:val="20"/>
        </w:rPr>
        <w:t xml:space="preserve"> e si avvarrà di differenti medium artistici. Si confronterà principalmente con i temi caldi dell’attualità, con la letteratura e la musica, che costituiranno il punto di partenza per raffigurare un immaginario spesso malato, metafora di una società in crisi di valori, ipocrita e dall’inquietante lato oscuro, su cui il gruppo terrà alta l’attenzione.</w:t>
      </w:r>
    </w:p>
    <w:p w:rsidR="00BE2555" w:rsidRPr="001B5900" w:rsidRDefault="00BE2555" w:rsidP="00400DB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BE2555" w:rsidRPr="001B5900" w:rsidRDefault="00BE2555" w:rsidP="00400DB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B5900">
        <w:rPr>
          <w:sz w:val="20"/>
          <w:szCs w:val="20"/>
        </w:rPr>
        <w:t>L’elemento distintivo sarà l’</w:t>
      </w:r>
      <w:r w:rsidRPr="001B5900">
        <w:rPr>
          <w:b/>
          <w:sz w:val="20"/>
          <w:szCs w:val="20"/>
        </w:rPr>
        <w:t>ex voto</w:t>
      </w:r>
      <w:r w:rsidRPr="001B5900">
        <w:rPr>
          <w:sz w:val="20"/>
          <w:szCs w:val="20"/>
        </w:rPr>
        <w:t xml:space="preserve">, inteso come fonte </w:t>
      </w:r>
      <w:r w:rsidRPr="001B5900">
        <w:rPr>
          <w:w w:val="106"/>
          <w:sz w:val="20"/>
          <w:szCs w:val="20"/>
        </w:rPr>
        <w:t xml:space="preserve">che testimonia una situazione e racconta una storia: </w:t>
      </w:r>
      <w:r w:rsidRPr="001B5900">
        <w:rPr>
          <w:sz w:val="20"/>
          <w:szCs w:val="20"/>
        </w:rPr>
        <w:t xml:space="preserve"> omaggio a qualcosa o a qualcuno per una corrispondenza di ideali o di azioni; celebrazione di un evento; espressione visiva di un desiderio o di una promessa.</w:t>
      </w:r>
    </w:p>
    <w:p w:rsidR="00BE2555" w:rsidRPr="001B5900" w:rsidRDefault="00BE2555" w:rsidP="00400DB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BE2555" w:rsidRPr="001B5900" w:rsidRDefault="00BE2555" w:rsidP="00607D95">
      <w:pPr>
        <w:rPr>
          <w:rFonts w:cs="Verdana"/>
          <w:sz w:val="20"/>
          <w:szCs w:val="20"/>
          <w:lang w:eastAsia="it-IT"/>
        </w:rPr>
      </w:pPr>
      <w:r w:rsidRPr="001B5900">
        <w:rPr>
          <w:sz w:val="20"/>
          <w:szCs w:val="20"/>
        </w:rPr>
        <w:t xml:space="preserve">Il Punto Zero è </w:t>
      </w:r>
      <w:r w:rsidRPr="001B5900">
        <w:rPr>
          <w:b/>
          <w:i/>
          <w:sz w:val="20"/>
          <w:szCs w:val="20"/>
        </w:rPr>
        <w:t>Into the Darkness</w:t>
      </w:r>
      <w:r w:rsidRPr="001B5900">
        <w:rPr>
          <w:sz w:val="20"/>
          <w:szCs w:val="20"/>
        </w:rPr>
        <w:t>, una collettiva che si terrà al</w:t>
      </w:r>
      <w:r w:rsidRPr="001B5900">
        <w:rPr>
          <w:rFonts w:cs="Verdana"/>
          <w:sz w:val="20"/>
          <w:szCs w:val="20"/>
          <w:lang w:eastAsia="it-IT"/>
        </w:rPr>
        <w:t xml:space="preserve">la </w:t>
      </w:r>
      <w:r w:rsidRPr="001B5900">
        <w:rPr>
          <w:rFonts w:cs="Verdana"/>
          <w:b/>
          <w:sz w:val="20"/>
          <w:szCs w:val="20"/>
          <w:lang w:eastAsia="it-IT"/>
        </w:rPr>
        <w:t>Cell63</w:t>
      </w:r>
      <w:r w:rsidRPr="001B5900">
        <w:rPr>
          <w:b/>
          <w:sz w:val="20"/>
          <w:szCs w:val="20"/>
        </w:rPr>
        <w:t xml:space="preserve"> artgallery di Berlino</w:t>
      </w:r>
      <w:r w:rsidRPr="001B5900">
        <w:rPr>
          <w:sz w:val="20"/>
          <w:szCs w:val="20"/>
        </w:rPr>
        <w:t xml:space="preserve">, Allerstraβe 38, </w:t>
      </w:r>
      <w:r w:rsidRPr="001B5900">
        <w:rPr>
          <w:b/>
          <w:sz w:val="20"/>
          <w:szCs w:val="20"/>
        </w:rPr>
        <w:t>dal 14 luglio al 31 agosto 2012</w:t>
      </w:r>
      <w:r w:rsidRPr="001B5900">
        <w:rPr>
          <w:rFonts w:cs="Verdana"/>
          <w:sz w:val="20"/>
          <w:szCs w:val="20"/>
          <w:lang w:eastAsia="it-IT"/>
        </w:rPr>
        <w:t>.</w:t>
      </w:r>
    </w:p>
    <w:p w:rsidR="00BE2555" w:rsidRPr="001B5900" w:rsidRDefault="00BE2555" w:rsidP="00607D95">
      <w:pPr>
        <w:rPr>
          <w:rFonts w:cs="Verdana"/>
          <w:sz w:val="10"/>
          <w:szCs w:val="10"/>
          <w:lang w:eastAsia="it-IT"/>
        </w:rPr>
      </w:pPr>
    </w:p>
    <w:p w:rsidR="00BE2555" w:rsidRPr="001B5900" w:rsidRDefault="00BE2555" w:rsidP="00607D95">
      <w:pPr>
        <w:rPr>
          <w:sz w:val="20"/>
          <w:szCs w:val="20"/>
        </w:rPr>
      </w:pPr>
      <w:r w:rsidRPr="001B5900">
        <w:rPr>
          <w:b/>
          <w:sz w:val="20"/>
          <w:szCs w:val="20"/>
        </w:rPr>
        <w:t xml:space="preserve">Anonymous Art </w:t>
      </w:r>
      <w:r w:rsidRPr="001B5900">
        <w:rPr>
          <w:sz w:val="20"/>
          <w:szCs w:val="20"/>
        </w:rPr>
        <w:t>(Elena Bertoni, Simone Romano),</w:t>
      </w:r>
      <w:r w:rsidRPr="001B5900">
        <w:rPr>
          <w:b/>
          <w:sz w:val="20"/>
          <w:szCs w:val="20"/>
        </w:rPr>
        <w:t xml:space="preserve"> Arts Factory </w:t>
      </w:r>
      <w:r w:rsidRPr="001B5900">
        <w:rPr>
          <w:sz w:val="20"/>
          <w:szCs w:val="20"/>
        </w:rPr>
        <w:t xml:space="preserve">(Francesca Del Moro, Federica Gonnelli, Donatella Schilirò, Adriana M. Soldini), </w:t>
      </w:r>
      <w:r w:rsidRPr="001B5900">
        <w:rPr>
          <w:b/>
          <w:sz w:val="20"/>
          <w:szCs w:val="20"/>
        </w:rPr>
        <w:t>Loredana Catania</w:t>
      </w:r>
      <w:r w:rsidRPr="001B5900">
        <w:rPr>
          <w:sz w:val="20"/>
          <w:szCs w:val="20"/>
        </w:rPr>
        <w:t>,</w:t>
      </w:r>
      <w:r w:rsidRPr="001B5900">
        <w:rPr>
          <w:b/>
          <w:sz w:val="20"/>
          <w:szCs w:val="20"/>
        </w:rPr>
        <w:t xml:space="preserve"> Roberto Messina</w:t>
      </w:r>
      <w:r w:rsidRPr="001B5900">
        <w:rPr>
          <w:sz w:val="20"/>
          <w:szCs w:val="20"/>
        </w:rPr>
        <w:t xml:space="preserve">, </w:t>
      </w:r>
      <w:r w:rsidRPr="001B5900">
        <w:rPr>
          <w:b/>
          <w:sz w:val="20"/>
          <w:szCs w:val="20"/>
        </w:rPr>
        <w:t xml:space="preserve">Shanti Ranchetti </w:t>
      </w:r>
      <w:r w:rsidRPr="001B5900">
        <w:rPr>
          <w:sz w:val="20"/>
          <w:szCs w:val="20"/>
        </w:rPr>
        <w:t>sono chiamati a trattare l’Oscurità e il rapporto simbiotico tra Luce e Tenebre.</w:t>
      </w:r>
    </w:p>
    <w:p w:rsidR="00BE2555" w:rsidRPr="001B5900" w:rsidRDefault="00BE2555" w:rsidP="00607D95">
      <w:pPr>
        <w:rPr>
          <w:sz w:val="10"/>
          <w:szCs w:val="10"/>
        </w:rPr>
      </w:pPr>
    </w:p>
    <w:p w:rsidR="00BE2555" w:rsidRPr="001B5900" w:rsidRDefault="00BE2555" w:rsidP="008048F4">
      <w:pPr>
        <w:jc w:val="both"/>
        <w:rPr>
          <w:sz w:val="20"/>
          <w:szCs w:val="20"/>
        </w:rPr>
      </w:pPr>
      <w:r w:rsidRPr="001B5900">
        <w:rPr>
          <w:sz w:val="20"/>
          <w:szCs w:val="20"/>
        </w:rPr>
        <w:t xml:space="preserve">All’interno dei meccanismi sociali, l’uomo tende a nascondere le parti di sé negative e condannabili nel tentativo di essere accettato e ben inserito, investendo molta energia per trattenerle e occultarle, fino a che l’equilibrio forzato drammaticamente si spezza. Il sociologo francese </w:t>
      </w:r>
      <w:r w:rsidRPr="001B5900">
        <w:rPr>
          <w:b/>
          <w:sz w:val="20"/>
          <w:szCs w:val="20"/>
        </w:rPr>
        <w:t>Michel Maffesoli</w:t>
      </w:r>
      <w:r w:rsidRPr="001B5900">
        <w:rPr>
          <w:sz w:val="20"/>
          <w:szCs w:val="20"/>
        </w:rPr>
        <w:t xml:space="preserve"> lo definisce un ritorno in forze del volto oscuro della nostra natura, quello che la cultura può addomesticare in parte ma che continua ad animare tutti i nostri affetti. </w:t>
      </w:r>
    </w:p>
    <w:p w:rsidR="00BE2555" w:rsidRPr="001B5900" w:rsidRDefault="00BE2555" w:rsidP="008048F4">
      <w:pPr>
        <w:jc w:val="both"/>
        <w:rPr>
          <w:sz w:val="10"/>
          <w:szCs w:val="10"/>
        </w:rPr>
      </w:pPr>
    </w:p>
    <w:p w:rsidR="00BE2555" w:rsidRPr="001B5900" w:rsidRDefault="00BE2555" w:rsidP="008048F4">
      <w:pPr>
        <w:jc w:val="both"/>
        <w:rPr>
          <w:sz w:val="20"/>
          <w:szCs w:val="20"/>
        </w:rPr>
      </w:pPr>
      <w:r w:rsidRPr="001B5900">
        <w:rPr>
          <w:sz w:val="20"/>
          <w:szCs w:val="20"/>
        </w:rPr>
        <w:t xml:space="preserve">Ma l’Oscurità non è solo effigie del Male. È </w:t>
      </w:r>
      <w:r w:rsidRPr="001B5900">
        <w:rPr>
          <w:b/>
          <w:sz w:val="20"/>
          <w:szCs w:val="20"/>
        </w:rPr>
        <w:t>mutamento</w:t>
      </w:r>
      <w:r w:rsidRPr="001B5900">
        <w:rPr>
          <w:sz w:val="20"/>
          <w:szCs w:val="20"/>
        </w:rPr>
        <w:t xml:space="preserve"> verso il rinnovamento, come la </w:t>
      </w:r>
      <w:r w:rsidRPr="001B5900">
        <w:rPr>
          <w:i/>
          <w:sz w:val="20"/>
          <w:szCs w:val="20"/>
        </w:rPr>
        <w:t>Nigredo</w:t>
      </w:r>
      <w:r w:rsidRPr="001B5900">
        <w:rPr>
          <w:sz w:val="20"/>
          <w:szCs w:val="20"/>
        </w:rPr>
        <w:t xml:space="preserve"> degli alchimisti. È relazionabile alla </w:t>
      </w:r>
      <w:r w:rsidRPr="001B5900">
        <w:rPr>
          <w:b/>
          <w:sz w:val="20"/>
          <w:szCs w:val="20"/>
        </w:rPr>
        <w:t>notte oscura</w:t>
      </w:r>
      <w:r w:rsidRPr="001B5900">
        <w:rPr>
          <w:sz w:val="20"/>
          <w:szCs w:val="20"/>
        </w:rPr>
        <w:t xml:space="preserve"> dell'anima – termine diffuso dal mistico Giovanni della Croce che insieme a Teresa d’Avila dominò l’ambiente spirituale del Cinquecento – piena di avversità e ostacoli ma necessaria per giungere alla luce dell’unione con la divinità. Un altro mondo mistico, quello della </w:t>
      </w:r>
      <w:r w:rsidRPr="001B5900">
        <w:rPr>
          <w:b/>
          <w:sz w:val="20"/>
          <w:szCs w:val="20"/>
        </w:rPr>
        <w:t>Cabalà</w:t>
      </w:r>
      <w:r w:rsidRPr="001B5900">
        <w:rPr>
          <w:sz w:val="20"/>
          <w:szCs w:val="20"/>
        </w:rPr>
        <w:t xml:space="preserve"> e del </w:t>
      </w:r>
      <w:r w:rsidRPr="001B5900">
        <w:rPr>
          <w:b/>
          <w:sz w:val="20"/>
          <w:szCs w:val="20"/>
        </w:rPr>
        <w:t>Chasidismo,</w:t>
      </w:r>
      <w:r w:rsidRPr="001B5900">
        <w:rPr>
          <w:sz w:val="20"/>
          <w:szCs w:val="20"/>
        </w:rPr>
        <w:t xml:space="preserve"> si spinge oltre nel considerare l’Oscurità come “il grande serbatoio della Luce”.</w:t>
      </w:r>
    </w:p>
    <w:p w:rsidR="00BE2555" w:rsidRPr="001B5900" w:rsidRDefault="00BE2555" w:rsidP="008048F4">
      <w:pPr>
        <w:jc w:val="both"/>
        <w:rPr>
          <w:sz w:val="10"/>
          <w:szCs w:val="10"/>
        </w:rPr>
      </w:pPr>
    </w:p>
    <w:p w:rsidR="00BE2555" w:rsidRPr="001B5900" w:rsidRDefault="00BE2555" w:rsidP="00AB5620">
      <w:pPr>
        <w:rPr>
          <w:sz w:val="20"/>
          <w:szCs w:val="20"/>
        </w:rPr>
      </w:pPr>
      <w:r w:rsidRPr="001B5900">
        <w:rPr>
          <w:sz w:val="20"/>
          <w:szCs w:val="20"/>
        </w:rPr>
        <w:t>Non va dimenticato che l’essere umano nasce nel buio del</w:t>
      </w:r>
      <w:r w:rsidRPr="001B5900">
        <w:rPr>
          <w:b/>
          <w:sz w:val="20"/>
          <w:szCs w:val="20"/>
        </w:rPr>
        <w:t xml:space="preserve"> ventre materno</w:t>
      </w:r>
      <w:r w:rsidRPr="001B5900">
        <w:rPr>
          <w:sz w:val="20"/>
          <w:szCs w:val="20"/>
        </w:rPr>
        <w:t xml:space="preserve"> e questa dimensione la porta dentro tutta la vita. Così come il simbolismo della </w:t>
      </w:r>
      <w:r w:rsidRPr="001B5900">
        <w:rPr>
          <w:b/>
          <w:sz w:val="20"/>
          <w:szCs w:val="20"/>
        </w:rPr>
        <w:t>terra oscura</w:t>
      </w:r>
      <w:r w:rsidRPr="001B5900">
        <w:rPr>
          <w:sz w:val="20"/>
          <w:szCs w:val="20"/>
        </w:rPr>
        <w:t xml:space="preserve"> da cui l’uomo è emerso, rimanendone impregnato, e a cui fa ritorno con la morte.</w:t>
      </w:r>
    </w:p>
    <w:p w:rsidR="00BE2555" w:rsidRPr="001B5900" w:rsidRDefault="00BE2555" w:rsidP="00AB5620">
      <w:pPr>
        <w:rPr>
          <w:sz w:val="10"/>
          <w:szCs w:val="10"/>
        </w:rPr>
      </w:pPr>
    </w:p>
    <w:p w:rsidR="00BE2555" w:rsidRPr="001B5900" w:rsidRDefault="00BE2555" w:rsidP="00AB5620">
      <w:pPr>
        <w:jc w:val="both"/>
        <w:rPr>
          <w:sz w:val="20"/>
          <w:szCs w:val="20"/>
        </w:rPr>
      </w:pPr>
      <w:r w:rsidRPr="001B5900">
        <w:rPr>
          <w:sz w:val="20"/>
          <w:szCs w:val="20"/>
        </w:rPr>
        <w:t xml:space="preserve">Anche la </w:t>
      </w:r>
      <w:r w:rsidRPr="001B5900">
        <w:rPr>
          <w:b/>
          <w:sz w:val="20"/>
          <w:szCs w:val="20"/>
        </w:rPr>
        <w:t>notte</w:t>
      </w:r>
      <w:r w:rsidRPr="001B5900">
        <w:rPr>
          <w:sz w:val="20"/>
          <w:szCs w:val="20"/>
        </w:rPr>
        <w:t xml:space="preserve"> stessa è tutt'altro che buia, perché contiene i sogni e le stelle. E allora come non pensare alla </w:t>
      </w:r>
      <w:r w:rsidRPr="001B5900">
        <w:rPr>
          <w:b/>
          <w:sz w:val="20"/>
          <w:szCs w:val="20"/>
        </w:rPr>
        <w:t>materia oscura</w:t>
      </w:r>
      <w:r w:rsidRPr="001B5900">
        <w:rPr>
          <w:sz w:val="20"/>
          <w:szCs w:val="20"/>
        </w:rPr>
        <w:t xml:space="preserve"> nel nostro Universo ben più vasta di quella visibile, così come all’</w:t>
      </w:r>
      <w:r w:rsidRPr="001B5900">
        <w:rPr>
          <w:b/>
          <w:sz w:val="20"/>
          <w:szCs w:val="20"/>
        </w:rPr>
        <w:t xml:space="preserve">energia oscura </w:t>
      </w:r>
      <w:r w:rsidRPr="001B5900">
        <w:rPr>
          <w:sz w:val="20"/>
          <w:szCs w:val="20"/>
        </w:rPr>
        <w:t xml:space="preserve">che interamente lo pervade. </w:t>
      </w:r>
    </w:p>
    <w:p w:rsidR="00BE2555" w:rsidRPr="001B5900" w:rsidRDefault="00BE2555" w:rsidP="00AB5620">
      <w:pPr>
        <w:jc w:val="both"/>
        <w:rPr>
          <w:sz w:val="10"/>
          <w:szCs w:val="10"/>
        </w:rPr>
      </w:pPr>
    </w:p>
    <w:p w:rsidR="00BE2555" w:rsidRPr="001B5900" w:rsidRDefault="00BE2555" w:rsidP="001D7928">
      <w:pPr>
        <w:jc w:val="both"/>
        <w:rPr>
          <w:sz w:val="20"/>
          <w:szCs w:val="20"/>
        </w:rPr>
      </w:pPr>
      <w:r w:rsidRPr="001B5900">
        <w:rPr>
          <w:sz w:val="20"/>
          <w:szCs w:val="20"/>
        </w:rPr>
        <w:t>E quale ruolo ha in tutto questo l’</w:t>
      </w:r>
      <w:r w:rsidRPr="001B5900">
        <w:rPr>
          <w:b/>
          <w:sz w:val="20"/>
          <w:szCs w:val="20"/>
        </w:rPr>
        <w:t>Ombra</w:t>
      </w:r>
      <w:r w:rsidRPr="001B5900">
        <w:rPr>
          <w:sz w:val="20"/>
          <w:szCs w:val="20"/>
        </w:rPr>
        <w:t xml:space="preserve">? </w:t>
      </w:r>
    </w:p>
    <w:p w:rsidR="00BE2555" w:rsidRPr="001B5900" w:rsidRDefault="00BE2555" w:rsidP="001D7928">
      <w:pPr>
        <w:jc w:val="both"/>
        <w:rPr>
          <w:sz w:val="20"/>
          <w:szCs w:val="20"/>
        </w:rPr>
      </w:pPr>
      <w:r w:rsidRPr="001B5900">
        <w:rPr>
          <w:sz w:val="20"/>
          <w:szCs w:val="20"/>
        </w:rPr>
        <w:t xml:space="preserve">“…che cosa farebbe il tuo bene, se non esistesse il male? E come apparirebbe la terra, se ne sparissero le ombre? Le ombre provengono dagli uomini e dalle cose. Ecco l’ombra della mia spada. Ma ci sono le ombre degli alberi e degli esseri viventi. Vuoi forse scorticare tutto il globo terrestre, portandogli via tutti gli alberi e tutto quanto c’è di vivo per il tuo capriccio di goderti la luce nuda? Sei sciocco”, così Woland-Satana parla a Matteo Levi nel romanzo capolavoro </w:t>
      </w:r>
      <w:r w:rsidRPr="001B5900">
        <w:rPr>
          <w:i/>
          <w:sz w:val="20"/>
          <w:szCs w:val="20"/>
        </w:rPr>
        <w:t>Il Maestro e Margherita</w:t>
      </w:r>
      <w:r w:rsidRPr="001B5900">
        <w:rPr>
          <w:sz w:val="20"/>
          <w:szCs w:val="20"/>
        </w:rPr>
        <w:t xml:space="preserve"> di Michail Bulgakov (trad. di V. Dridso, Einaudi Torino, p. 351). Alla base della trattazione, c’è un’analisi di ampio respiro che va dal pensiero espresso da </w:t>
      </w:r>
      <w:r w:rsidRPr="001B5900">
        <w:rPr>
          <w:b/>
          <w:sz w:val="20"/>
          <w:szCs w:val="20"/>
        </w:rPr>
        <w:t>Platone</w:t>
      </w:r>
      <w:r w:rsidRPr="001B5900">
        <w:rPr>
          <w:sz w:val="20"/>
          <w:szCs w:val="20"/>
        </w:rPr>
        <w:t>, nel "Mito della caverna",</w:t>
      </w:r>
      <w:r w:rsidRPr="001B5900">
        <w:rPr>
          <w:b/>
          <w:sz w:val="20"/>
          <w:szCs w:val="20"/>
        </w:rPr>
        <w:t xml:space="preserve"> </w:t>
      </w:r>
      <w:r w:rsidRPr="001B5900">
        <w:rPr>
          <w:sz w:val="20"/>
          <w:szCs w:val="20"/>
        </w:rPr>
        <w:t>al concetto di Ombra elaborato da</w:t>
      </w:r>
      <w:r w:rsidRPr="001B5900">
        <w:rPr>
          <w:b/>
          <w:sz w:val="20"/>
          <w:szCs w:val="20"/>
        </w:rPr>
        <w:t xml:space="preserve"> Carl Gustav Jung</w:t>
      </w:r>
      <w:r w:rsidRPr="001B5900">
        <w:rPr>
          <w:sz w:val="20"/>
          <w:szCs w:val="20"/>
        </w:rPr>
        <w:t>.</w:t>
      </w:r>
    </w:p>
    <w:p w:rsidR="00BE2555" w:rsidRPr="001B5900" w:rsidRDefault="00BE2555" w:rsidP="001D7928">
      <w:pPr>
        <w:jc w:val="both"/>
        <w:rPr>
          <w:sz w:val="10"/>
          <w:szCs w:val="10"/>
        </w:rPr>
      </w:pPr>
    </w:p>
    <w:p w:rsidR="00BE2555" w:rsidRPr="001B5900" w:rsidRDefault="00BE2555" w:rsidP="001B5900">
      <w:pPr>
        <w:jc w:val="both"/>
        <w:rPr>
          <w:sz w:val="20"/>
          <w:szCs w:val="20"/>
        </w:rPr>
      </w:pPr>
      <w:r w:rsidRPr="001B5900">
        <w:rPr>
          <w:sz w:val="20"/>
          <w:szCs w:val="20"/>
        </w:rPr>
        <w:t xml:space="preserve">Nell’allestimento, il concept risulta suddiviso in quattro sezioni, corrispondenti alle quattro sale espositive della </w:t>
      </w:r>
      <w:r w:rsidRPr="001B5900">
        <w:rPr>
          <w:b/>
          <w:sz w:val="20"/>
          <w:szCs w:val="20"/>
        </w:rPr>
        <w:t>Cell63 artgallery</w:t>
      </w:r>
      <w:r w:rsidRPr="001B5900">
        <w:rPr>
          <w:sz w:val="20"/>
          <w:szCs w:val="20"/>
        </w:rPr>
        <w:t xml:space="preserve">: Sezione 1, </w:t>
      </w:r>
      <w:r w:rsidRPr="001B5900">
        <w:rPr>
          <w:i/>
          <w:sz w:val="20"/>
          <w:szCs w:val="20"/>
        </w:rPr>
        <w:t>Il confine sottile tra Oscurità e Luce</w:t>
      </w:r>
      <w:r w:rsidRPr="001B5900">
        <w:rPr>
          <w:sz w:val="20"/>
          <w:szCs w:val="20"/>
        </w:rPr>
        <w:t xml:space="preserve">; Sezione 2, </w:t>
      </w:r>
      <w:r w:rsidRPr="001B5900">
        <w:rPr>
          <w:i/>
          <w:sz w:val="20"/>
          <w:szCs w:val="20"/>
        </w:rPr>
        <w:t>Il volto oscuro della Società</w:t>
      </w:r>
      <w:r w:rsidRPr="001B5900">
        <w:rPr>
          <w:sz w:val="20"/>
          <w:szCs w:val="20"/>
        </w:rPr>
        <w:t xml:space="preserve">; Sezione 3, </w:t>
      </w:r>
      <w:r w:rsidRPr="001B5900">
        <w:rPr>
          <w:i/>
          <w:sz w:val="20"/>
          <w:szCs w:val="20"/>
        </w:rPr>
        <w:t>Quando le Tenebre invadono la mente dell’Uomo</w:t>
      </w:r>
      <w:r w:rsidRPr="001B5900">
        <w:rPr>
          <w:sz w:val="20"/>
          <w:szCs w:val="20"/>
        </w:rPr>
        <w:t xml:space="preserve">; Sezione 4, </w:t>
      </w:r>
      <w:r w:rsidRPr="001B5900">
        <w:rPr>
          <w:i/>
          <w:sz w:val="20"/>
          <w:szCs w:val="20"/>
        </w:rPr>
        <w:t>Il concetto di Ombra nella diatriba tra Bene e Male</w:t>
      </w:r>
      <w:r w:rsidRPr="001B5900">
        <w:rPr>
          <w:sz w:val="20"/>
          <w:szCs w:val="20"/>
        </w:rPr>
        <w:t xml:space="preserve">; Sezione 5, </w:t>
      </w:r>
      <w:r w:rsidRPr="001B5900">
        <w:rPr>
          <w:i/>
          <w:sz w:val="20"/>
          <w:szCs w:val="20"/>
        </w:rPr>
        <w:t>Ex Voto</w:t>
      </w:r>
      <w:r w:rsidRPr="001B5900">
        <w:rPr>
          <w:sz w:val="20"/>
          <w:szCs w:val="20"/>
        </w:rPr>
        <w:t xml:space="preserve">. In ogni sala sono previsti uno o due artisti guida, eccetto la sala 2 che ospita in più la sezione degli </w:t>
      </w:r>
      <w:r w:rsidRPr="001B5900">
        <w:rPr>
          <w:i/>
          <w:sz w:val="20"/>
          <w:szCs w:val="20"/>
        </w:rPr>
        <w:t>Ex voto</w:t>
      </w:r>
      <w:r w:rsidRPr="001B5900">
        <w:rPr>
          <w:sz w:val="20"/>
          <w:szCs w:val="20"/>
        </w:rPr>
        <w:t>.</w:t>
      </w:r>
    </w:p>
    <w:p w:rsidR="00BE2555" w:rsidRPr="001B5900" w:rsidRDefault="00BE2555" w:rsidP="001B5900">
      <w:pPr>
        <w:jc w:val="both"/>
        <w:rPr>
          <w:sz w:val="10"/>
          <w:szCs w:val="10"/>
        </w:rPr>
      </w:pPr>
    </w:p>
    <w:p w:rsidR="00BE2555" w:rsidRPr="001B5900" w:rsidRDefault="00BE2555" w:rsidP="001B5900">
      <w:pPr>
        <w:jc w:val="both"/>
        <w:rPr>
          <w:sz w:val="20"/>
          <w:szCs w:val="20"/>
        </w:rPr>
      </w:pPr>
      <w:r w:rsidRPr="001B5900">
        <w:rPr>
          <w:sz w:val="20"/>
          <w:szCs w:val="20"/>
        </w:rPr>
        <w:t xml:space="preserve">Dal Bene al Male, gli artisti sono andate a scandagliare le profondità dell’animo umano e delle strutture societarie. Hanno accettato la sfida di cogliere il momento in cui la </w:t>
      </w:r>
      <w:r w:rsidRPr="001B5900">
        <w:rPr>
          <w:i/>
          <w:sz w:val="20"/>
          <w:szCs w:val="20"/>
        </w:rPr>
        <w:t>Darkness</w:t>
      </w:r>
      <w:r w:rsidRPr="001B5900">
        <w:rPr>
          <w:sz w:val="20"/>
          <w:szCs w:val="20"/>
        </w:rPr>
        <w:t xml:space="preserve"> fa la sua comparsa nella mente dell’uomo. Lo hanno fatto con la leggerezza e la magia proprie del Neo Pop, affini solo a quelle della fiaba. </w:t>
      </w:r>
    </w:p>
    <w:p w:rsidR="00BE2555" w:rsidRPr="001B5900" w:rsidRDefault="00BE2555" w:rsidP="000F5C65">
      <w:pPr>
        <w:jc w:val="both"/>
        <w:rPr>
          <w:sz w:val="10"/>
          <w:szCs w:val="10"/>
        </w:rPr>
      </w:pPr>
    </w:p>
    <w:p w:rsidR="00BE2555" w:rsidRDefault="00BE2555" w:rsidP="000F5C65">
      <w:pPr>
        <w:jc w:val="both"/>
        <w:rPr>
          <w:sz w:val="21"/>
          <w:szCs w:val="21"/>
        </w:rPr>
      </w:pPr>
      <w:r>
        <w:rPr>
          <w:sz w:val="21"/>
          <w:szCs w:val="21"/>
        </w:rPr>
        <w:t>La mostra berlinese osserverà i seguenti orari:</w:t>
      </w:r>
    </w:p>
    <w:p w:rsidR="00BE2555" w:rsidRPr="00815ADB" w:rsidRDefault="00BE2555" w:rsidP="000F5C65">
      <w:pPr>
        <w:jc w:val="both"/>
        <w:rPr>
          <w:sz w:val="6"/>
          <w:szCs w:val="6"/>
        </w:rPr>
      </w:pPr>
    </w:p>
    <w:p w:rsidR="00BE2555" w:rsidRDefault="00BE2555" w:rsidP="000F5C65">
      <w:pPr>
        <w:jc w:val="both"/>
        <w:rPr>
          <w:sz w:val="21"/>
          <w:szCs w:val="21"/>
          <w:lang w:val="en-GB"/>
        </w:rPr>
      </w:pPr>
      <w:r w:rsidRPr="00637039">
        <w:rPr>
          <w:sz w:val="21"/>
          <w:szCs w:val="21"/>
          <w:lang w:val="en-GB"/>
        </w:rPr>
        <w:t>Mar &gt; Ven 14h00-19h00 + 2nd &amp; 4th Sat/Month</w:t>
      </w:r>
    </w:p>
    <w:p w:rsidR="00BE2555" w:rsidRPr="001B5900" w:rsidRDefault="00BE2555" w:rsidP="000F5C65">
      <w:pPr>
        <w:jc w:val="both"/>
        <w:rPr>
          <w:sz w:val="10"/>
          <w:szCs w:val="10"/>
          <w:lang w:val="en-GB"/>
        </w:rPr>
      </w:pPr>
    </w:p>
    <w:p w:rsidR="00BE2555" w:rsidRPr="00723B3F" w:rsidRDefault="00BE2555" w:rsidP="000F5C65">
      <w:pPr>
        <w:jc w:val="both"/>
        <w:rPr>
          <w:i/>
          <w:lang w:val="en-GB"/>
        </w:rPr>
      </w:pPr>
      <w:r w:rsidRPr="00723B3F">
        <w:rPr>
          <w:i/>
          <w:lang w:val="en-GB"/>
        </w:rPr>
        <w:t>Cell63 artgallery</w:t>
      </w:r>
    </w:p>
    <w:p w:rsidR="00BE2555" w:rsidRDefault="00BE2555" w:rsidP="000F5C65">
      <w:pPr>
        <w:jc w:val="both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Allerstraβe 38</w:t>
      </w:r>
    </w:p>
    <w:p w:rsidR="00BE2555" w:rsidRDefault="00BE2555" w:rsidP="000F5C65">
      <w:pPr>
        <w:jc w:val="both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12049 Berlino</w:t>
      </w:r>
    </w:p>
    <w:p w:rsidR="00BE2555" w:rsidRPr="007E323E" w:rsidRDefault="00BE2555" w:rsidP="000F5C65">
      <w:pPr>
        <w:jc w:val="both"/>
        <w:rPr>
          <w:sz w:val="4"/>
          <w:szCs w:val="4"/>
          <w:lang w:val="en-GB"/>
        </w:rPr>
      </w:pPr>
    </w:p>
    <w:p w:rsidR="00BE2555" w:rsidRPr="00B3062F" w:rsidRDefault="00BE2555" w:rsidP="000F5C65">
      <w:pPr>
        <w:jc w:val="both"/>
        <w:rPr>
          <w:sz w:val="21"/>
          <w:szCs w:val="21"/>
          <w:lang w:val="en-GB"/>
        </w:rPr>
      </w:pPr>
      <w:r w:rsidRPr="00B3062F">
        <w:rPr>
          <w:sz w:val="21"/>
          <w:szCs w:val="21"/>
          <w:lang w:val="en-GB"/>
        </w:rPr>
        <w:t>U8 Leinestra</w:t>
      </w:r>
      <w:r>
        <w:rPr>
          <w:sz w:val="21"/>
          <w:szCs w:val="21"/>
          <w:lang w:val="en-GB"/>
        </w:rPr>
        <w:t>β</w:t>
      </w:r>
      <w:r w:rsidRPr="00B3062F">
        <w:rPr>
          <w:sz w:val="21"/>
          <w:szCs w:val="21"/>
          <w:lang w:val="en-GB"/>
        </w:rPr>
        <w:t>e</w:t>
      </w:r>
    </w:p>
    <w:p w:rsidR="00BE2555" w:rsidRPr="001B5900" w:rsidRDefault="00BE2555" w:rsidP="000F5C65">
      <w:pPr>
        <w:jc w:val="both"/>
        <w:rPr>
          <w:sz w:val="10"/>
          <w:szCs w:val="10"/>
          <w:lang w:val="en-GB"/>
        </w:rPr>
      </w:pPr>
    </w:p>
    <w:p w:rsidR="00BE2555" w:rsidRPr="00B3062F" w:rsidRDefault="00BE2555" w:rsidP="0061414B">
      <w:pPr>
        <w:rPr>
          <w:i/>
          <w:lang w:val="en-GB"/>
        </w:rPr>
      </w:pPr>
      <w:r w:rsidRPr="00B3062F">
        <w:rPr>
          <w:i/>
          <w:lang w:val="en-GB"/>
        </w:rPr>
        <w:t>Info</w:t>
      </w:r>
    </w:p>
    <w:p w:rsidR="00BE2555" w:rsidRPr="00B3062F" w:rsidRDefault="00BE2555" w:rsidP="0061414B">
      <w:pPr>
        <w:shd w:val="clear" w:color="auto" w:fill="FFFFFF"/>
        <w:rPr>
          <w:sz w:val="20"/>
          <w:szCs w:val="20"/>
          <w:lang w:val="en-GB"/>
        </w:rPr>
      </w:pPr>
      <w:r w:rsidRPr="00B3062F">
        <w:rPr>
          <w:rFonts w:cs="Tahoma"/>
          <w:color w:val="333333"/>
          <w:sz w:val="20"/>
          <w:szCs w:val="20"/>
          <w:lang w:val="en-GB" w:eastAsia="it-IT"/>
        </w:rPr>
        <w:t>+49(0)30.21973329</w:t>
      </w:r>
      <w:r w:rsidRPr="00B3062F">
        <w:rPr>
          <w:rFonts w:cs="Tahoma"/>
          <w:color w:val="333333"/>
          <w:sz w:val="20"/>
          <w:szCs w:val="20"/>
          <w:lang w:val="en-GB" w:eastAsia="it-IT"/>
        </w:rPr>
        <w:br/>
      </w:r>
      <w:hyperlink r:id="rId11" w:history="1">
        <w:r w:rsidRPr="00B3062F">
          <w:rPr>
            <w:rStyle w:val="Hyperlink"/>
            <w:rFonts w:cs="Tahoma"/>
            <w:sz w:val="20"/>
            <w:szCs w:val="20"/>
            <w:lang w:val="en-GB" w:eastAsia="it-IT"/>
          </w:rPr>
          <w:t>info@cell63.com</w:t>
        </w:r>
      </w:hyperlink>
    </w:p>
    <w:p w:rsidR="00BE2555" w:rsidRPr="004A33FE" w:rsidRDefault="00BE2555" w:rsidP="0061414B">
      <w:pPr>
        <w:shd w:val="clear" w:color="auto" w:fill="FFFFFF"/>
        <w:rPr>
          <w:lang w:val="en-GB"/>
        </w:rPr>
      </w:pPr>
      <w:hyperlink r:id="rId12" w:history="1">
        <w:r w:rsidRPr="00B3062F">
          <w:rPr>
            <w:rStyle w:val="Hyperlink"/>
            <w:sz w:val="20"/>
            <w:szCs w:val="20"/>
            <w:lang w:val="en-GB"/>
          </w:rPr>
          <w:t>www.cell63.com</w:t>
        </w:r>
      </w:hyperlink>
    </w:p>
    <w:p w:rsidR="00BE2555" w:rsidRPr="00B3062F" w:rsidRDefault="00BE2555" w:rsidP="0061414B">
      <w:pPr>
        <w:shd w:val="clear" w:color="auto" w:fill="FFFFFF"/>
        <w:rPr>
          <w:lang w:val="en-GB"/>
        </w:rPr>
      </w:pPr>
    </w:p>
    <w:sectPr w:rsidR="00BE2555" w:rsidRPr="00B3062F" w:rsidSect="00643715">
      <w:pgSz w:w="11907" w:h="16839" w:code="9"/>
      <w:pgMar w:top="1079" w:right="1134" w:bottom="36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555" w:rsidRDefault="00BE2555" w:rsidP="00843A5D">
      <w:r>
        <w:separator/>
      </w:r>
    </w:p>
  </w:endnote>
  <w:endnote w:type="continuationSeparator" w:id="0">
    <w:p w:rsidR="00BE2555" w:rsidRDefault="00BE2555" w:rsidP="00843A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555" w:rsidRDefault="00BE2555" w:rsidP="00843A5D">
      <w:r>
        <w:separator/>
      </w:r>
    </w:p>
  </w:footnote>
  <w:footnote w:type="continuationSeparator" w:id="0">
    <w:p w:rsidR="00BE2555" w:rsidRDefault="00BE2555" w:rsidP="00843A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E64BC"/>
    <w:multiLevelType w:val="hybridMultilevel"/>
    <w:tmpl w:val="91B8E14E"/>
    <w:lvl w:ilvl="0" w:tplc="AD62F98E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107F"/>
    <w:rsid w:val="00022468"/>
    <w:rsid w:val="00034163"/>
    <w:rsid w:val="00061AA7"/>
    <w:rsid w:val="00082E38"/>
    <w:rsid w:val="00091AFF"/>
    <w:rsid w:val="000A30E5"/>
    <w:rsid w:val="000B436D"/>
    <w:rsid w:val="000B48CC"/>
    <w:rsid w:val="000D4B38"/>
    <w:rsid w:val="000E00D2"/>
    <w:rsid w:val="000F5C65"/>
    <w:rsid w:val="000F798C"/>
    <w:rsid w:val="001324AF"/>
    <w:rsid w:val="0016121B"/>
    <w:rsid w:val="00174DC3"/>
    <w:rsid w:val="001827E3"/>
    <w:rsid w:val="001924AD"/>
    <w:rsid w:val="001A36FD"/>
    <w:rsid w:val="001B1C8E"/>
    <w:rsid w:val="001B5900"/>
    <w:rsid w:val="001C4F32"/>
    <w:rsid w:val="001D4A52"/>
    <w:rsid w:val="001D7928"/>
    <w:rsid w:val="001E461D"/>
    <w:rsid w:val="001F7862"/>
    <w:rsid w:val="00204C90"/>
    <w:rsid w:val="00210F7C"/>
    <w:rsid w:val="00215335"/>
    <w:rsid w:val="00217E51"/>
    <w:rsid w:val="00241C29"/>
    <w:rsid w:val="00244BF3"/>
    <w:rsid w:val="0026713C"/>
    <w:rsid w:val="002712AA"/>
    <w:rsid w:val="00280E48"/>
    <w:rsid w:val="002869D9"/>
    <w:rsid w:val="002A5398"/>
    <w:rsid w:val="002C680E"/>
    <w:rsid w:val="002D4602"/>
    <w:rsid w:val="002E445D"/>
    <w:rsid w:val="002E4963"/>
    <w:rsid w:val="002F2329"/>
    <w:rsid w:val="002F6F8C"/>
    <w:rsid w:val="003063D1"/>
    <w:rsid w:val="00325363"/>
    <w:rsid w:val="003272A9"/>
    <w:rsid w:val="003338F1"/>
    <w:rsid w:val="003419CF"/>
    <w:rsid w:val="00344471"/>
    <w:rsid w:val="00352F98"/>
    <w:rsid w:val="00362191"/>
    <w:rsid w:val="003679D4"/>
    <w:rsid w:val="00374293"/>
    <w:rsid w:val="003850D2"/>
    <w:rsid w:val="00386F12"/>
    <w:rsid w:val="003A1835"/>
    <w:rsid w:val="003A3C36"/>
    <w:rsid w:val="003A4518"/>
    <w:rsid w:val="003B0054"/>
    <w:rsid w:val="003B0336"/>
    <w:rsid w:val="003B16E6"/>
    <w:rsid w:val="003C0777"/>
    <w:rsid w:val="003C6D2C"/>
    <w:rsid w:val="003D0BEB"/>
    <w:rsid w:val="003D31E3"/>
    <w:rsid w:val="00400C3A"/>
    <w:rsid w:val="00400DB3"/>
    <w:rsid w:val="00403781"/>
    <w:rsid w:val="00434B60"/>
    <w:rsid w:val="00447881"/>
    <w:rsid w:val="004507E0"/>
    <w:rsid w:val="00460DC2"/>
    <w:rsid w:val="0046500D"/>
    <w:rsid w:val="004703C0"/>
    <w:rsid w:val="00474F13"/>
    <w:rsid w:val="00495867"/>
    <w:rsid w:val="004A3006"/>
    <w:rsid w:val="004A33FE"/>
    <w:rsid w:val="004A3A19"/>
    <w:rsid w:val="004B0FD4"/>
    <w:rsid w:val="004B5400"/>
    <w:rsid w:val="004E1C5A"/>
    <w:rsid w:val="004F2883"/>
    <w:rsid w:val="00523FC4"/>
    <w:rsid w:val="0053414D"/>
    <w:rsid w:val="00550A12"/>
    <w:rsid w:val="00552E2B"/>
    <w:rsid w:val="00570964"/>
    <w:rsid w:val="00573352"/>
    <w:rsid w:val="00581D52"/>
    <w:rsid w:val="00582174"/>
    <w:rsid w:val="00587025"/>
    <w:rsid w:val="00587B0F"/>
    <w:rsid w:val="00593F0D"/>
    <w:rsid w:val="005B2B54"/>
    <w:rsid w:val="005F2D2E"/>
    <w:rsid w:val="00607D95"/>
    <w:rsid w:val="0061414B"/>
    <w:rsid w:val="00635F1C"/>
    <w:rsid w:val="00637039"/>
    <w:rsid w:val="00643715"/>
    <w:rsid w:val="006573F2"/>
    <w:rsid w:val="0067246C"/>
    <w:rsid w:val="00674D40"/>
    <w:rsid w:val="006815FD"/>
    <w:rsid w:val="006C277F"/>
    <w:rsid w:val="006C7C8D"/>
    <w:rsid w:val="006D3888"/>
    <w:rsid w:val="006D79A0"/>
    <w:rsid w:val="006E176C"/>
    <w:rsid w:val="00706F83"/>
    <w:rsid w:val="00715374"/>
    <w:rsid w:val="00715730"/>
    <w:rsid w:val="00723B3F"/>
    <w:rsid w:val="007376A2"/>
    <w:rsid w:val="007437BD"/>
    <w:rsid w:val="00755F2E"/>
    <w:rsid w:val="00762E0F"/>
    <w:rsid w:val="00782D30"/>
    <w:rsid w:val="007915CB"/>
    <w:rsid w:val="007A5A10"/>
    <w:rsid w:val="007D586D"/>
    <w:rsid w:val="007E323E"/>
    <w:rsid w:val="008017A8"/>
    <w:rsid w:val="00802539"/>
    <w:rsid w:val="008048F4"/>
    <w:rsid w:val="00815ADB"/>
    <w:rsid w:val="008208DA"/>
    <w:rsid w:val="00820B5F"/>
    <w:rsid w:val="00822947"/>
    <w:rsid w:val="00837898"/>
    <w:rsid w:val="00843A5D"/>
    <w:rsid w:val="00871561"/>
    <w:rsid w:val="008770E5"/>
    <w:rsid w:val="008A5515"/>
    <w:rsid w:val="008B00A9"/>
    <w:rsid w:val="008C17EC"/>
    <w:rsid w:val="008C2F06"/>
    <w:rsid w:val="008C5759"/>
    <w:rsid w:val="008C7A9B"/>
    <w:rsid w:val="008D72DA"/>
    <w:rsid w:val="008E2E22"/>
    <w:rsid w:val="008F0D2F"/>
    <w:rsid w:val="0091439A"/>
    <w:rsid w:val="00915D06"/>
    <w:rsid w:val="00924C87"/>
    <w:rsid w:val="00925EB4"/>
    <w:rsid w:val="00926BF6"/>
    <w:rsid w:val="009367BE"/>
    <w:rsid w:val="00947A37"/>
    <w:rsid w:val="009517DD"/>
    <w:rsid w:val="00956C84"/>
    <w:rsid w:val="0096313C"/>
    <w:rsid w:val="009757B3"/>
    <w:rsid w:val="00976637"/>
    <w:rsid w:val="00983572"/>
    <w:rsid w:val="009D74DE"/>
    <w:rsid w:val="009E40F1"/>
    <w:rsid w:val="009E5C52"/>
    <w:rsid w:val="009F1793"/>
    <w:rsid w:val="00A03433"/>
    <w:rsid w:val="00A31C7D"/>
    <w:rsid w:val="00A33157"/>
    <w:rsid w:val="00A44CDB"/>
    <w:rsid w:val="00A4731C"/>
    <w:rsid w:val="00A531B2"/>
    <w:rsid w:val="00A61A6D"/>
    <w:rsid w:val="00A93A6C"/>
    <w:rsid w:val="00AA27CD"/>
    <w:rsid w:val="00AA70B5"/>
    <w:rsid w:val="00AB04F7"/>
    <w:rsid w:val="00AB5620"/>
    <w:rsid w:val="00AD30A6"/>
    <w:rsid w:val="00AD38A0"/>
    <w:rsid w:val="00AE74FC"/>
    <w:rsid w:val="00B166AE"/>
    <w:rsid w:val="00B3062F"/>
    <w:rsid w:val="00B315E5"/>
    <w:rsid w:val="00B46F60"/>
    <w:rsid w:val="00B52799"/>
    <w:rsid w:val="00B5602E"/>
    <w:rsid w:val="00B675B8"/>
    <w:rsid w:val="00B80E48"/>
    <w:rsid w:val="00B871F1"/>
    <w:rsid w:val="00B924C7"/>
    <w:rsid w:val="00B9489F"/>
    <w:rsid w:val="00B95255"/>
    <w:rsid w:val="00BB5574"/>
    <w:rsid w:val="00BE0AD8"/>
    <w:rsid w:val="00BE2555"/>
    <w:rsid w:val="00BE4971"/>
    <w:rsid w:val="00C1442A"/>
    <w:rsid w:val="00C30491"/>
    <w:rsid w:val="00C32562"/>
    <w:rsid w:val="00C36A0B"/>
    <w:rsid w:val="00C44A02"/>
    <w:rsid w:val="00C540A5"/>
    <w:rsid w:val="00C555C8"/>
    <w:rsid w:val="00C62999"/>
    <w:rsid w:val="00C64A7A"/>
    <w:rsid w:val="00C91D5F"/>
    <w:rsid w:val="00C92FBC"/>
    <w:rsid w:val="00C9408D"/>
    <w:rsid w:val="00CA2AFF"/>
    <w:rsid w:val="00CD1496"/>
    <w:rsid w:val="00CD40A7"/>
    <w:rsid w:val="00CF3FFB"/>
    <w:rsid w:val="00CF548C"/>
    <w:rsid w:val="00D010A7"/>
    <w:rsid w:val="00D10FD1"/>
    <w:rsid w:val="00D439B9"/>
    <w:rsid w:val="00D71883"/>
    <w:rsid w:val="00D864C9"/>
    <w:rsid w:val="00D94742"/>
    <w:rsid w:val="00DA551D"/>
    <w:rsid w:val="00DA731D"/>
    <w:rsid w:val="00DB2D30"/>
    <w:rsid w:val="00DB3D47"/>
    <w:rsid w:val="00DB7F79"/>
    <w:rsid w:val="00DC2CD1"/>
    <w:rsid w:val="00DF283C"/>
    <w:rsid w:val="00DF2A71"/>
    <w:rsid w:val="00E10D53"/>
    <w:rsid w:val="00E13A7D"/>
    <w:rsid w:val="00E15EFA"/>
    <w:rsid w:val="00E4170E"/>
    <w:rsid w:val="00E42D13"/>
    <w:rsid w:val="00E52ADC"/>
    <w:rsid w:val="00E563BC"/>
    <w:rsid w:val="00E603AE"/>
    <w:rsid w:val="00E859A1"/>
    <w:rsid w:val="00E917EF"/>
    <w:rsid w:val="00E92CC6"/>
    <w:rsid w:val="00EA25C0"/>
    <w:rsid w:val="00EC2650"/>
    <w:rsid w:val="00ED36E1"/>
    <w:rsid w:val="00EE5D54"/>
    <w:rsid w:val="00EF107F"/>
    <w:rsid w:val="00F0291C"/>
    <w:rsid w:val="00F125E1"/>
    <w:rsid w:val="00F16756"/>
    <w:rsid w:val="00F23623"/>
    <w:rsid w:val="00F401D4"/>
    <w:rsid w:val="00F4127C"/>
    <w:rsid w:val="00F42995"/>
    <w:rsid w:val="00F42DB8"/>
    <w:rsid w:val="00F4300C"/>
    <w:rsid w:val="00F67A61"/>
    <w:rsid w:val="00F715EF"/>
    <w:rsid w:val="00F745A4"/>
    <w:rsid w:val="00F81D2A"/>
    <w:rsid w:val="00FA46D3"/>
    <w:rsid w:val="00FA5923"/>
    <w:rsid w:val="00FC2A27"/>
    <w:rsid w:val="00FE4D28"/>
    <w:rsid w:val="00FF0966"/>
    <w:rsid w:val="00FF17D7"/>
    <w:rsid w:val="00FF5E3E"/>
    <w:rsid w:val="00FF70EF"/>
    <w:rsid w:val="00FF7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CDB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87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70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6C277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mphasis">
    <w:name w:val="Emphasis"/>
    <w:basedOn w:val="DefaultParagraphFont"/>
    <w:uiPriority w:val="99"/>
    <w:qFormat/>
    <w:rsid w:val="006C277F"/>
    <w:rPr>
      <w:rFonts w:cs="Times New Roman"/>
      <w:i/>
      <w:iCs/>
    </w:rPr>
  </w:style>
  <w:style w:type="character" w:customStyle="1" w:styleId="st1">
    <w:name w:val="st1"/>
    <w:basedOn w:val="DefaultParagraphFont"/>
    <w:uiPriority w:val="99"/>
    <w:rsid w:val="006C277F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843A5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43A5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43A5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43A5D"/>
    <w:rPr>
      <w:rFonts w:cs="Times New Roman"/>
    </w:rPr>
  </w:style>
  <w:style w:type="character" w:styleId="Hyperlink">
    <w:name w:val="Hyperlink"/>
    <w:basedOn w:val="DefaultParagraphFont"/>
    <w:uiPriority w:val="99"/>
    <w:rsid w:val="0071573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7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2011">
          <w:marLeft w:val="0"/>
          <w:marRight w:val="0"/>
          <w:marTop w:val="450"/>
          <w:marBottom w:val="450"/>
          <w:divBdr>
            <w:top w:val="single" w:sz="6" w:space="0" w:color="C9CDA8"/>
            <w:left w:val="single" w:sz="6" w:space="0" w:color="C9CDA8"/>
            <w:bottom w:val="single" w:sz="6" w:space="0" w:color="C9CDA8"/>
            <w:right w:val="single" w:sz="6" w:space="0" w:color="C9CDA8"/>
          </w:divBdr>
          <w:divsChild>
            <w:div w:id="1419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72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2009">
          <w:marLeft w:val="0"/>
          <w:marRight w:val="0"/>
          <w:marTop w:val="450"/>
          <w:marBottom w:val="450"/>
          <w:divBdr>
            <w:top w:val="single" w:sz="6" w:space="0" w:color="C9CDA8"/>
            <w:left w:val="single" w:sz="6" w:space="0" w:color="C9CDA8"/>
            <w:bottom w:val="single" w:sz="6" w:space="0" w:color="C9CDA8"/>
            <w:right w:val="single" w:sz="6" w:space="0" w:color="C9CDA8"/>
          </w:divBdr>
          <w:divsChild>
            <w:div w:id="1419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ell63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cell63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840</Words>
  <Characters>4794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preload</dc:creator>
  <cp:keywords/>
  <dc:description/>
  <cp:lastModifiedBy>adriana</cp:lastModifiedBy>
  <cp:revision>5</cp:revision>
  <cp:lastPrinted>2012-07-10T14:04:00Z</cp:lastPrinted>
  <dcterms:created xsi:type="dcterms:W3CDTF">2012-07-10T13:56:00Z</dcterms:created>
  <dcterms:modified xsi:type="dcterms:W3CDTF">2012-07-10T14:05:00Z</dcterms:modified>
</cp:coreProperties>
</file>